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55598" w:rsidRDefault="008C2396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55598">
        <w:rPr>
          <w:rFonts w:ascii="Arial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B99A4D" wp14:editId="33616A31">
                <wp:simplePos x="0" y="0"/>
                <wp:positionH relativeFrom="column">
                  <wp:posOffset>-87808</wp:posOffset>
                </wp:positionH>
                <wp:positionV relativeFrom="paragraph">
                  <wp:posOffset>82728</wp:posOffset>
                </wp:positionV>
                <wp:extent cx="4579315" cy="680085"/>
                <wp:effectExtent l="0" t="0" r="0" b="5715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9315" cy="680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396" w:rsidRPr="008C2396" w:rsidRDefault="008C2396" w:rsidP="008C239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eastAsiaTheme="minorHAnsi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C2396">
                              <w:rPr>
                                <w:rFonts w:ascii="Arial" w:eastAsiaTheme="minorHAnsi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Duales Studium im Studiengang</w:t>
                            </w:r>
                          </w:p>
                          <w:p w:rsidR="008C2396" w:rsidRPr="008C2396" w:rsidRDefault="008C2396" w:rsidP="008C239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DA519"/>
                                <w:sz w:val="28"/>
                              </w:rPr>
                            </w:pPr>
                            <w:r w:rsidRPr="008C2396">
                              <w:rPr>
                                <w:rFonts w:ascii="Arial" w:eastAsiaTheme="minorHAnsi" w:hAnsi="Arial" w:cs="Arial"/>
                                <w:b/>
                                <w:color w:val="7DA519"/>
                                <w:sz w:val="24"/>
                                <w:szCs w:val="20"/>
                              </w:rPr>
                              <w:t>Musterstudiengang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6.9pt;margin-top:6.5pt;width:360.6pt;height:5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" filled="f" stroked="f">
                <v:textbox>
                  <w:txbxContent>
                    <w:p w:rsidR="008C2396" w:rsidRPr="008C2396" w:rsidRDefault="008C2396" w:rsidP="008C2396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eastAsiaTheme="minorHAnsi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8C2396">
                        <w:rPr>
                          <w:rFonts w:ascii="Arial" w:eastAsiaTheme="minorHAnsi" w:hAnsi="Arial" w:cs="Arial"/>
                          <w:b/>
                          <w:color w:val="000000"/>
                          <w:sz w:val="20"/>
                          <w:szCs w:val="20"/>
                        </w:rPr>
                        <w:t>Duales Studium im Studiengang</w:t>
                      </w:r>
                    </w:p>
                    <w:p w:rsidR="008C2396" w:rsidRPr="008C2396" w:rsidRDefault="008C2396" w:rsidP="008C2396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Arial"/>
                          <w:b/>
                          <w:color w:val="7DA519"/>
                          <w:sz w:val="28"/>
                        </w:rPr>
                      </w:pPr>
                      <w:r w:rsidRPr="008C2396">
                        <w:rPr>
                          <w:rFonts w:ascii="Arial" w:eastAsiaTheme="minorHAnsi" w:hAnsi="Arial" w:cs="Arial"/>
                          <w:b/>
                          <w:color w:val="7DA519"/>
                          <w:sz w:val="24"/>
                          <w:szCs w:val="20"/>
                        </w:rPr>
                        <w:t>Musterstudiengang</w:t>
                      </w:r>
                    </w:p>
                  </w:txbxContent>
                </v:textbox>
              </v:shape>
            </w:pict>
          </mc:Fallback>
        </mc:AlternateContent>
      </w:r>
    </w:p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55598" w:rsidRDefault="008C2396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55598">
        <w:rPr>
          <w:rFonts w:ascii="Arial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B16D4" wp14:editId="69D798E2">
                <wp:simplePos x="0" y="0"/>
                <wp:positionH relativeFrom="column">
                  <wp:posOffset>6985</wp:posOffset>
                </wp:positionH>
                <wp:positionV relativeFrom="paragraph">
                  <wp:posOffset>98120</wp:posOffset>
                </wp:positionV>
                <wp:extent cx="3138170" cy="943610"/>
                <wp:effectExtent l="0" t="0" r="5080" b="889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943610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396" w:rsidRDefault="008C2396" w:rsidP="00C555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</w:rPr>
                            </w:pPr>
                          </w:p>
                          <w:p w:rsidR="008C2396" w:rsidRDefault="008C2396" w:rsidP="00C555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</w:rPr>
                            </w:pPr>
                          </w:p>
                          <w:p w:rsidR="008C2396" w:rsidRDefault="008C2396" w:rsidP="00C555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</w:rPr>
                              <w:t>Bitte löschen Sie dieses Feld und</w:t>
                            </w:r>
                          </w:p>
                          <w:p w:rsidR="008C2396" w:rsidRPr="00C55598" w:rsidRDefault="008C2396" w:rsidP="00C555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</w:rPr>
                              <w:t>platzieren Sie hier Ihr Logo.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.55pt;margin-top:7.75pt;width:247.1pt;height:7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" fillcolor="#e8e8e8" stroked="f">
                <v:textbox>
                  <w:txbxContent>
                    <w:p w:rsidR="008C2396" w:rsidRDefault="008C2396" w:rsidP="00C55598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</w:rPr>
                      </w:pPr>
                    </w:p>
                    <w:p w:rsidR="008C2396" w:rsidRDefault="008C2396" w:rsidP="00C55598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</w:rPr>
                      </w:pPr>
                    </w:p>
                    <w:p w:rsidR="008C2396" w:rsidRDefault="008C2396" w:rsidP="00C55598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</w:rPr>
                        <w:t>Bitte löschen Sie dieses Feld und</w:t>
                      </w:r>
                    </w:p>
                    <w:p w:rsidR="008C2396" w:rsidRPr="00C55598" w:rsidRDefault="008C2396" w:rsidP="00C55598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</w:rPr>
                        <w:t>platzieren Sie hier Ihr Logo.</w:t>
                      </w:r>
                    </w:p>
                  </w:txbxContent>
                </v:textbox>
              </v:shape>
            </w:pict>
          </mc:Fallback>
        </mc:AlternateContent>
      </w:r>
    </w:p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967BB1" w:rsidRDefault="00967BB1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55598" w:rsidRDefault="008C2396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55598">
        <w:rPr>
          <w:rFonts w:ascii="Arial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E14D96" wp14:editId="046A538E">
                <wp:simplePos x="0" y="0"/>
                <wp:positionH relativeFrom="column">
                  <wp:posOffset>-73025</wp:posOffset>
                </wp:positionH>
                <wp:positionV relativeFrom="paragraph">
                  <wp:posOffset>37770</wp:posOffset>
                </wp:positionV>
                <wp:extent cx="5866765" cy="5807710"/>
                <wp:effectExtent l="0" t="0" r="0" b="254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6765" cy="5807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396" w:rsidRPr="008C2396" w:rsidRDefault="008C2396" w:rsidP="00C555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8C2396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  <w:lang w:val="en-US"/>
                              </w:rPr>
                              <w:t>Mustermann</w:t>
                            </w:r>
                            <w:proofErr w:type="spellEnd"/>
                            <w:r w:rsidRPr="008C2396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  <w:lang w:val="en-US"/>
                              </w:rPr>
                              <w:t xml:space="preserve"> Service GmbH</w:t>
                            </w:r>
                          </w:p>
                          <w:p w:rsidR="008C2396" w:rsidRPr="008C2396" w:rsidRDefault="008C2396" w:rsidP="00C555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8C2396" w:rsidRPr="008C2396" w:rsidRDefault="008C2396" w:rsidP="00C555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8C23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Abschluss</w:t>
                            </w:r>
                            <w:proofErr w:type="spellEnd"/>
                            <w:r w:rsidRPr="008C23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  <w:r w:rsidRPr="008C239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Bachelor of </w:t>
                            </w:r>
                            <w:r w:rsidR="00EC2D2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XXX</w:t>
                            </w:r>
                          </w:p>
                          <w:p w:rsidR="008C2396" w:rsidRPr="008C2396" w:rsidRDefault="008C2396" w:rsidP="00C555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8C2396" w:rsidRDefault="008C2396" w:rsidP="00C555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55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Studienbeginn: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01.10.2017</w:t>
                            </w:r>
                          </w:p>
                          <w:p w:rsidR="008C2396" w:rsidRDefault="008C2396" w:rsidP="00C555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555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Kurzbeschreibung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C555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233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Beschreiben Sie hier Ihr Unternehmen und Ihre Produkte.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Zeile</w:t>
                            </w: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Zeile</w:t>
                            </w: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Zeile</w:t>
                            </w: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C2396" w:rsidRPr="00AB233E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B233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Ihre Vorteile:</w:t>
                            </w: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Zeile</w:t>
                            </w: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Zeile</w:t>
                            </w: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Zeile</w:t>
                            </w: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C2396" w:rsidRPr="00AB233E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B233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Ihr Profil:</w:t>
                            </w: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Zeile</w:t>
                            </w: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Zeile</w:t>
                            </w: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Zeile</w:t>
                            </w: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233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Bewerbungsschluss: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30.08.2017</w:t>
                            </w: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233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Kontakt: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Max Mustermann</w:t>
                            </w: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Abteilung Personal</w:t>
                            </w: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Tel, E-Mail</w:t>
                            </w: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Anschrift</w:t>
                            </w:r>
                          </w:p>
                          <w:p w:rsidR="008C2396" w:rsidRDefault="008C2396" w:rsidP="00AB233E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  <w:p w:rsidR="008C2396" w:rsidRDefault="008C2396" w:rsidP="00C555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C2396" w:rsidRDefault="008C2396" w:rsidP="00C555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C2396" w:rsidRDefault="008C2396" w:rsidP="00C555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C2396" w:rsidRDefault="008C23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.75pt;margin-top:2.95pt;width:461.95pt;height:45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" filled="f" stroked="f">
                <v:textbox>
                  <w:txbxContent>
                    <w:p w:rsidR="008C2396" w:rsidRPr="008C2396" w:rsidRDefault="008C2396" w:rsidP="00C5559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4"/>
                          <w:szCs w:val="20"/>
                          <w:lang w:val="en-US"/>
                        </w:rPr>
                      </w:pPr>
                      <w:proofErr w:type="spellStart"/>
                      <w:r w:rsidRPr="008C2396">
                        <w:rPr>
                          <w:rFonts w:ascii="Arial" w:hAnsi="Arial" w:cs="Arial"/>
                          <w:b/>
                          <w:sz w:val="24"/>
                          <w:szCs w:val="20"/>
                          <w:lang w:val="en-US"/>
                        </w:rPr>
                        <w:t>Mustermann</w:t>
                      </w:r>
                      <w:proofErr w:type="spellEnd"/>
                      <w:r w:rsidRPr="008C2396">
                        <w:rPr>
                          <w:rFonts w:ascii="Arial" w:hAnsi="Arial" w:cs="Arial"/>
                          <w:b/>
                          <w:sz w:val="24"/>
                          <w:szCs w:val="20"/>
                          <w:lang w:val="en-US"/>
                        </w:rPr>
                        <w:t xml:space="preserve"> Service GmbH</w:t>
                      </w:r>
                    </w:p>
                    <w:p w:rsidR="008C2396" w:rsidRPr="008C2396" w:rsidRDefault="008C2396" w:rsidP="00C5559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8C2396" w:rsidRPr="008C2396" w:rsidRDefault="008C2396" w:rsidP="00C5559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8C2396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Abschluss</w:t>
                      </w:r>
                      <w:proofErr w:type="spellEnd"/>
                      <w:r w:rsidRPr="008C2396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:</w:t>
                      </w:r>
                      <w:r w:rsidRPr="008C2396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Bachelor of </w:t>
                      </w:r>
                      <w:r w:rsidR="00EC2D2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XXX</w:t>
                      </w:r>
                    </w:p>
                    <w:p w:rsidR="008C2396" w:rsidRPr="008C2396" w:rsidRDefault="008C2396" w:rsidP="00C5559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8C2396" w:rsidRDefault="008C2396" w:rsidP="00C5559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559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Studienbeginn: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01.10.2017</w:t>
                      </w:r>
                    </w:p>
                    <w:p w:rsidR="008C2396" w:rsidRDefault="008C2396" w:rsidP="00C5559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5559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Kurzbeschreibung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  <w:r w:rsidRPr="00C5559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233E">
                        <w:rPr>
                          <w:rFonts w:ascii="Arial" w:hAnsi="Arial" w:cs="Arial"/>
                          <w:sz w:val="20"/>
                          <w:szCs w:val="20"/>
                        </w:rPr>
                        <w:t>Beschreiben Sie hier Ihr Unternehmen und Ihre Produkte.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Zeile</w:t>
                      </w: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Zeile</w:t>
                      </w: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Zeile</w:t>
                      </w: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C2396" w:rsidRPr="00AB233E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B233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Ihre Vorteile:</w:t>
                      </w: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Zeile</w:t>
                      </w: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Zeile</w:t>
                      </w: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Zeile</w:t>
                      </w: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C2396" w:rsidRPr="00AB233E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B233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Ihr Profil:</w:t>
                      </w: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Zeile</w:t>
                      </w: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Zeile</w:t>
                      </w: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Zeile</w:t>
                      </w: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233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Bewerbungsschluss: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30.08.2017</w:t>
                      </w: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233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Kontakt: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Max Mustermann</w:t>
                      </w: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Abteilung Personal</w:t>
                      </w: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Tel, E-Mail</w:t>
                      </w: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Anschrift</w:t>
                      </w:r>
                    </w:p>
                    <w:p w:rsidR="008C2396" w:rsidRDefault="008C2396" w:rsidP="00AB233E">
                      <w:pPr>
                        <w:autoSpaceDE w:val="0"/>
                        <w:autoSpaceDN w:val="0"/>
                        <w:adjustRightInd w:val="0"/>
                      </w:pPr>
                    </w:p>
                    <w:p w:rsidR="008C2396" w:rsidRDefault="008C2396" w:rsidP="00C5559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C2396" w:rsidRDefault="008C2396" w:rsidP="00C5559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C2396" w:rsidRDefault="008C2396" w:rsidP="00C5559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C2396" w:rsidRDefault="008C2396"/>
                  </w:txbxContent>
                </v:textbox>
              </v:shape>
            </w:pict>
          </mc:Fallback>
        </mc:AlternateContent>
      </w:r>
    </w:p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55598" w:rsidRDefault="00C55598" w:rsidP="00967BB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73ECA" w:rsidRDefault="00673ECA">
      <w:bookmarkStart w:id="0" w:name="_GoBack"/>
      <w:bookmarkEnd w:id="0"/>
    </w:p>
    <w:sectPr w:rsidR="00673ECA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396" w:rsidRDefault="008C2396" w:rsidP="00C55598">
      <w:r>
        <w:separator/>
      </w:r>
    </w:p>
  </w:endnote>
  <w:endnote w:type="continuationSeparator" w:id="0">
    <w:p w:rsidR="008C2396" w:rsidRDefault="008C2396" w:rsidP="00C55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396" w:rsidRDefault="008C2396" w:rsidP="00C55598">
      <w:r>
        <w:separator/>
      </w:r>
    </w:p>
  </w:footnote>
  <w:footnote w:type="continuationSeparator" w:id="0">
    <w:p w:rsidR="008C2396" w:rsidRDefault="008C2396" w:rsidP="00C555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396" w:rsidRDefault="008C239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59309" cy="10692764"/>
          <wp:effectExtent l="0" t="0" r="381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Stellenanzei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09" cy="10692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BB1"/>
    <w:rsid w:val="004140D5"/>
    <w:rsid w:val="00673ECA"/>
    <w:rsid w:val="008C2396"/>
    <w:rsid w:val="00967BB1"/>
    <w:rsid w:val="00AB233E"/>
    <w:rsid w:val="00C55598"/>
    <w:rsid w:val="00EC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67BB1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555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55598"/>
    <w:rPr>
      <w:rFonts w:ascii="Calibri" w:eastAsia="Times New Roman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C5559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55598"/>
    <w:rPr>
      <w:rFonts w:ascii="Calibri" w:eastAsia="Times New Roman" w:hAnsi="Calibri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559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559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67BB1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555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55598"/>
    <w:rPr>
      <w:rFonts w:ascii="Calibri" w:eastAsia="Times New Roman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C5559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55598"/>
    <w:rPr>
      <w:rFonts w:ascii="Calibri" w:eastAsia="Times New Roman" w:hAnsi="Calibri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559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559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5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A9962F0E.dotm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Eidam, Sarah</dc:creator>
  <cp:lastModifiedBy>Eidam, Sarah</cp:lastModifiedBy>
  <cp:revision>2</cp:revision>
  <cp:lastPrinted>2017-04-11T10:52:00Z</cp:lastPrinted>
  <dcterms:created xsi:type="dcterms:W3CDTF">2017-04-18T05:49:00Z</dcterms:created>
  <dcterms:modified xsi:type="dcterms:W3CDTF">2017-04-18T05:49:00Z</dcterms:modified>
</cp:coreProperties>
</file>